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bookmarkStart w:id="0" w:name="_GoBack"/>
      <w:bookmarkEnd w:id="0"/>
    </w:p>
    <w:tbl>
      <w:tblPr>
        <w:tblStyle w:val="3"/>
        <w:tblW w:w="9575" w:type="dxa"/>
        <w:tblInd w:w="-4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385"/>
        <w:gridCol w:w="1575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353535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353535"/>
                <w:kern w:val="0"/>
                <w:sz w:val="36"/>
                <w:szCs w:val="36"/>
              </w:rPr>
              <w:t>中山法院2018年度司法委托专业机构增补名单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353535"/>
                <w:kern w:val="0"/>
                <w:sz w:val="32"/>
                <w:szCs w:val="32"/>
              </w:rPr>
              <w:t>（共12家）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序号</w:t>
            </w:r>
          </w:p>
        </w:tc>
        <w:tc>
          <w:tcPr>
            <w:tcW w:w="5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专业机构名称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专业类别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中山市中盈土地房地产评估与工程咨询有限公司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房地产评估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13702466210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2</w:t>
            </w:r>
          </w:p>
        </w:tc>
        <w:tc>
          <w:tcPr>
            <w:tcW w:w="5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广东信德资产评估与房地产土地估价有限公司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房地产评估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0757-22336319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3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中山华远土地房地产估价咨询有限公司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房地产评估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0760-89886113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4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中山市鹏达房地产估价咨询有限公司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房地产评估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13924926201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5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广东恒之信土地房地产评估有限公司中山分公司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房地产评估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18022114111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6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中山市亿通房地产土地评估有限公司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房地产评估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13640412200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7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中山市中盈土地房地产评估与工程咨询有限公司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土地评估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13702466210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8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广东信德资产评估与房地产土地估价有限公司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土地评估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0757-22336319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9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中山华远土地房地产估价咨询有限公司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土地评估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0760-89886113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10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中山市亿通房地产土地评估有限公司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土地评估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13640412200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11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中山香山智勤资产评估事务所(普通合伙)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资产评估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0760-88268776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12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佛山市顺正特种工程建设有限公司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其他（结构补强）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kern w:val="0"/>
                <w:sz w:val="24"/>
              </w:rPr>
              <w:t>13006780036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B08DD"/>
    <w:rsid w:val="6D535020"/>
    <w:rsid w:val="71CB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2018-09-18T09:20:00Z</dcterms:created>
  <dc:creator>Administrator</dc:creator>
  <cp:lastModifiedBy>Administrator</cp:lastModifiedBy>
  <dcterms:modified xsi:type="dcterms:W3CDTF">2018-09-18T09:21:19Z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